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tblGrid>
      <w:tr w:rsidR="00501CB4" w14:paraId="4CC55F47" w14:textId="77777777" w:rsidTr="00501CB4">
        <w:tc>
          <w:tcPr>
            <w:tcW w:w="8210" w:type="dxa"/>
            <w:tcMar>
              <w:left w:w="0" w:type="dxa"/>
              <w:right w:w="0" w:type="dxa"/>
            </w:tcMar>
          </w:tcPr>
          <w:p w14:paraId="04B271D3" w14:textId="10341F5C" w:rsidR="00501CB4" w:rsidRPr="00AE1287" w:rsidRDefault="00F94080" w:rsidP="00AE1287">
            <w:pPr>
              <w:pStyle w:val="NagwekSCWiS"/>
            </w:pPr>
            <w:sdt>
              <w:sdtPr>
                <w:id w:val="1753079598"/>
                <w:placeholder>
                  <w:docPart w:val="FAE9A1EA572D47169435988D69B3EA4C"/>
                </w:placeholder>
              </w:sdtPr>
              <w:sdtEndPr/>
              <w:sdtContent>
                <w:r w:rsidR="002D2324">
                  <w:t>Katowice</w:t>
                </w:r>
              </w:sdtContent>
            </w:sdt>
            <w:r w:rsidR="00501CB4" w:rsidRPr="00AE1287">
              <w:t xml:space="preserve">, </w:t>
            </w:r>
            <w:sdt>
              <w:sdtPr>
                <w:id w:val="-1743632345"/>
                <w:placeholder>
                  <w:docPart w:val="6DBB8BE8CC2C4124AF1C39E51673A054"/>
                </w:placeholder>
              </w:sdtPr>
              <w:sdtEndPr/>
              <w:sdtContent>
                <w:r w:rsidR="002D2324">
                  <w:t>1</w:t>
                </w:r>
                <w:r w:rsidR="009A55D8">
                  <w:t>5</w:t>
                </w:r>
                <w:r w:rsidR="00AF2FC1">
                  <w:t>.10</w:t>
                </w:r>
                <w:r w:rsidR="002D2324">
                  <w:t>.2021 r.</w:t>
                </w:r>
              </w:sdtContent>
            </w:sdt>
          </w:p>
        </w:tc>
      </w:tr>
      <w:tr w:rsidR="00501CB4" w14:paraId="4F336E91" w14:textId="77777777" w:rsidTr="00501CB4">
        <w:tc>
          <w:tcPr>
            <w:tcW w:w="8210" w:type="dxa"/>
            <w:tcMar>
              <w:left w:w="0" w:type="dxa"/>
              <w:right w:w="0" w:type="dxa"/>
            </w:tcMar>
          </w:tcPr>
          <w:p w14:paraId="4AE50667" w14:textId="7078EA32" w:rsidR="00501CB4" w:rsidRPr="00AE1287" w:rsidRDefault="00501CB4" w:rsidP="00AE1287">
            <w:pPr>
              <w:pStyle w:val="NagwekSCWiS"/>
            </w:pPr>
          </w:p>
        </w:tc>
      </w:tr>
    </w:tbl>
    <w:p w14:paraId="03257FA7" w14:textId="77777777" w:rsidR="00501CB4" w:rsidRDefault="00501CB4" w:rsidP="00D01771"/>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6"/>
      </w:tblGrid>
      <w:tr w:rsidR="00501CB4" w14:paraId="7C2BC85E" w14:textId="77777777" w:rsidTr="00AD0277">
        <w:sdt>
          <w:sdtPr>
            <w:rPr>
              <w:b/>
            </w:rPr>
            <w:id w:val="1389533714"/>
            <w:placeholder>
              <w:docPart w:val="3FEEE905ED0E480EB78DDECBC0E046F6"/>
            </w:placeholder>
          </w:sdtPr>
          <w:sdtEndPr/>
          <w:sdtContent>
            <w:tc>
              <w:tcPr>
                <w:tcW w:w="8210" w:type="dxa"/>
                <w:tcMar>
                  <w:left w:w="0" w:type="dxa"/>
                  <w:right w:w="0" w:type="dxa"/>
                </w:tcMar>
              </w:tcPr>
              <w:p w14:paraId="27D89BCA" w14:textId="77777777" w:rsidR="00A477D6" w:rsidRPr="00A477D6" w:rsidRDefault="00A477D6" w:rsidP="00A477D6">
                <w:pPr>
                  <w:pStyle w:val="Bezwciecia"/>
                  <w:jc w:val="center"/>
                  <w:rPr>
                    <w:b/>
                    <w:bCs/>
                  </w:rPr>
                </w:pPr>
                <w:r w:rsidRPr="00A477D6">
                  <w:rPr>
                    <w:b/>
                    <w:bCs/>
                  </w:rPr>
                  <w:t>NABÓR PRACOWNIKA NA WOLNE STANOWISKO</w:t>
                </w:r>
              </w:p>
              <w:p w14:paraId="3BDD6A40" w14:textId="25FE5515" w:rsidR="00A477D6" w:rsidRPr="00A477D6" w:rsidRDefault="00A477D6" w:rsidP="00A477D6">
                <w:pPr>
                  <w:pStyle w:val="Bezwciecia"/>
                  <w:jc w:val="center"/>
                  <w:rPr>
                    <w:b/>
                    <w:bCs/>
                  </w:rPr>
                </w:pPr>
                <w:r>
                  <w:rPr>
                    <w:b/>
                    <w:bCs/>
                  </w:rPr>
                  <w:t xml:space="preserve">Śląskie Centrum Wolności i Solidarności ogłasza nabór na stanowisko pracy </w:t>
                </w:r>
              </w:p>
              <w:p w14:paraId="3841F93C" w14:textId="786A8CC2" w:rsidR="00A477D6" w:rsidRPr="00A477D6" w:rsidRDefault="00BB150D" w:rsidP="00A477D6">
                <w:pPr>
                  <w:pStyle w:val="Bezwciecia"/>
                  <w:jc w:val="center"/>
                  <w:rPr>
                    <w:b/>
                    <w:bCs/>
                  </w:rPr>
                </w:pPr>
                <w:r>
                  <w:rPr>
                    <w:b/>
                    <w:bCs/>
                  </w:rPr>
                  <w:t>Referent</w:t>
                </w:r>
                <w:r w:rsidR="00A477D6" w:rsidRPr="00A477D6">
                  <w:rPr>
                    <w:b/>
                    <w:bCs/>
                  </w:rPr>
                  <w:t xml:space="preserve"> </w:t>
                </w:r>
                <w:r w:rsidR="00A477D6">
                  <w:rPr>
                    <w:b/>
                    <w:bCs/>
                  </w:rPr>
                  <w:t>ds. obsługi klienta</w:t>
                </w:r>
              </w:p>
              <w:p w14:paraId="55CB4FF7" w14:textId="41A7676E" w:rsidR="00A477D6" w:rsidRPr="00A477D6" w:rsidRDefault="00A477D6" w:rsidP="00A477D6">
                <w:pPr>
                  <w:pStyle w:val="Bezwciecia"/>
                  <w:jc w:val="center"/>
                  <w:rPr>
                    <w:b/>
                    <w:bCs/>
                  </w:rPr>
                </w:pPr>
                <w:r w:rsidRPr="00A477D6">
                  <w:rPr>
                    <w:b/>
                    <w:bCs/>
                  </w:rPr>
                  <w:t xml:space="preserve">Wymiar: 1 etat, praca od </w:t>
                </w:r>
                <w:r>
                  <w:rPr>
                    <w:b/>
                    <w:bCs/>
                  </w:rPr>
                  <w:t>grudnia</w:t>
                </w:r>
                <w:r w:rsidRPr="00A477D6">
                  <w:rPr>
                    <w:b/>
                    <w:bCs/>
                  </w:rPr>
                  <w:t xml:space="preserve"> 2021, umowa </w:t>
                </w:r>
                <w:r w:rsidR="00A055B7">
                  <w:rPr>
                    <w:b/>
                    <w:bCs/>
                  </w:rPr>
                  <w:t>o pracę</w:t>
                </w:r>
              </w:p>
              <w:p w14:paraId="509EEE60" w14:textId="73C7A3AC" w:rsidR="00501CB4" w:rsidRPr="00121E36" w:rsidRDefault="00501CB4" w:rsidP="00D01771">
                <w:pPr>
                  <w:pStyle w:val="AdresatSCWiS"/>
                </w:pPr>
              </w:p>
            </w:tc>
          </w:sdtContent>
        </w:sdt>
      </w:tr>
    </w:tbl>
    <w:sdt>
      <w:sdtPr>
        <w:id w:val="2087265815"/>
        <w:placeholder>
          <w:docPart w:val="AA499E51E2A04FA586CEAD4B9D455631"/>
        </w:placeholder>
      </w:sdtPr>
      <w:sdtEndPr/>
      <w:sdtContent>
        <w:p w14:paraId="1CB105AF" w14:textId="1EE1C26C" w:rsidR="00A477D6" w:rsidRPr="009348F1" w:rsidRDefault="00A477D6" w:rsidP="00A477D6">
          <w:pPr>
            <w:pStyle w:val="Bezwciecia"/>
            <w:rPr>
              <w:b/>
              <w:bCs/>
            </w:rPr>
          </w:pPr>
          <w:r w:rsidRPr="009348F1">
            <w:rPr>
              <w:b/>
              <w:bCs/>
            </w:rPr>
            <w:t>Niezbędne wymagania wobec kandydata:</w:t>
          </w:r>
        </w:p>
        <w:p w14:paraId="7DFBBD51" w14:textId="0E3D64E0" w:rsidR="00A477D6" w:rsidRDefault="00A477D6" w:rsidP="00A477D6">
          <w:pPr>
            <w:pStyle w:val="Bezwciecia"/>
          </w:pPr>
          <w:r>
            <w:t>• wykształcenie co najmniej średnie, mile widziane wykształcenie wyższe,</w:t>
          </w:r>
        </w:p>
        <w:p w14:paraId="3D9AD7A5" w14:textId="0E1750BC" w:rsidR="00A477D6" w:rsidRDefault="00A477D6" w:rsidP="00A477D6">
          <w:pPr>
            <w:pStyle w:val="Bezwciecia"/>
          </w:pPr>
          <w:r>
            <w:t xml:space="preserve">• doświadczenie w zakresie obsługi klienta, </w:t>
          </w:r>
          <w:r w:rsidR="002D2324">
            <w:t xml:space="preserve">w </w:t>
          </w:r>
          <w:r w:rsidR="000C07B7">
            <w:t>instytucji</w:t>
          </w:r>
          <w:r>
            <w:t xml:space="preserve"> kultury, turystycznej, </w:t>
          </w:r>
          <w:r w:rsidR="000C07B7">
            <w:t>muzealnej, historycznej,</w:t>
          </w:r>
        </w:p>
        <w:p w14:paraId="784F9B4C" w14:textId="77777777" w:rsidR="00A477D6" w:rsidRDefault="00A477D6" w:rsidP="00A477D6">
          <w:pPr>
            <w:pStyle w:val="Bezwciecia"/>
          </w:pPr>
          <w:r>
            <w:t>• znajomość języka angielskiego pozwalającą na swobodną komunikację w tym języku. Mile widziana znajomość innych języków obcych.</w:t>
          </w:r>
        </w:p>
        <w:p w14:paraId="2105A1F4" w14:textId="603EF28E" w:rsidR="00A477D6" w:rsidRDefault="00A477D6" w:rsidP="00A477D6">
          <w:pPr>
            <w:pStyle w:val="Bezwciecia"/>
          </w:pPr>
          <w:r>
            <w:t>• dyspozycyjność (także w weekendy),</w:t>
          </w:r>
        </w:p>
        <w:p w14:paraId="7022E47B" w14:textId="77777777" w:rsidR="00A477D6" w:rsidRDefault="00A477D6" w:rsidP="00A477D6">
          <w:pPr>
            <w:pStyle w:val="Bezwciecia"/>
          </w:pPr>
          <w:r>
            <w:t>• umiejętność pracy w zespole,</w:t>
          </w:r>
        </w:p>
        <w:p w14:paraId="05A43088" w14:textId="0F79C022" w:rsidR="00A477D6" w:rsidRDefault="00A477D6" w:rsidP="00A477D6">
          <w:pPr>
            <w:pStyle w:val="Bezwciecia"/>
          </w:pPr>
          <w:r>
            <w:t>• zdolnoś</w:t>
          </w:r>
          <w:r w:rsidR="00BB150D">
            <w:t>ć</w:t>
          </w:r>
          <w:r>
            <w:t xml:space="preserve"> do nawiązywania i utrzymania kontaktu z klientem oraz skutecznego komunikowania się,</w:t>
          </w:r>
        </w:p>
        <w:p w14:paraId="06E68FFA" w14:textId="2E91E912" w:rsidR="00A477D6" w:rsidRDefault="00A477D6" w:rsidP="00A477D6">
          <w:pPr>
            <w:pStyle w:val="Bezwciecia"/>
          </w:pPr>
          <w:r>
            <w:t>• wysok</w:t>
          </w:r>
          <w:r w:rsidR="00BB150D">
            <w:t>a</w:t>
          </w:r>
          <w:r>
            <w:t xml:space="preserve"> kultur</w:t>
          </w:r>
          <w:r w:rsidR="00BB150D">
            <w:t>a</w:t>
          </w:r>
          <w:r>
            <w:t xml:space="preserve"> osobist</w:t>
          </w:r>
          <w:r w:rsidR="00BB150D">
            <w:t>a</w:t>
          </w:r>
          <w:r>
            <w:t>,</w:t>
          </w:r>
        </w:p>
        <w:p w14:paraId="562E10A2" w14:textId="1A032D7D" w:rsidR="00A477D6" w:rsidRDefault="00A477D6" w:rsidP="00A477D6">
          <w:pPr>
            <w:pStyle w:val="Bezwciecia"/>
          </w:pPr>
          <w:r>
            <w:t>• gotowość do uczenia</w:t>
          </w:r>
          <w:r w:rsidR="009E244D">
            <w:t xml:space="preserve"> się</w:t>
          </w:r>
          <w:r>
            <w:t>, podnoszenia kwalifikacji i pracy wielozadaniowej</w:t>
          </w:r>
          <w:r w:rsidR="00AF2FC1">
            <w:t>,</w:t>
          </w:r>
        </w:p>
        <w:p w14:paraId="4040F423" w14:textId="5B0D96BA" w:rsidR="00A477D6" w:rsidRDefault="00A477D6" w:rsidP="00A477D6">
          <w:pPr>
            <w:pStyle w:val="Bezwciecia"/>
          </w:pPr>
          <w:r>
            <w:t>• zainteresowani</w:t>
          </w:r>
          <w:r w:rsidR="00BB150D">
            <w:t>e</w:t>
          </w:r>
          <w:r>
            <w:t xml:space="preserve"> historią </w:t>
          </w:r>
          <w:r w:rsidR="00452719">
            <w:t>najnowszą, ze szczególnym uwzględnieniem okresu Solidarności lat</w:t>
          </w:r>
          <w:r w:rsidR="009348F1">
            <w:t xml:space="preserve"> </w:t>
          </w:r>
          <w:r w:rsidR="00452719">
            <w:t>’80 XX wieku</w:t>
          </w:r>
          <w:r>
            <w:t>,</w:t>
          </w:r>
        </w:p>
        <w:p w14:paraId="55EC6CBE" w14:textId="3D5CADCA" w:rsidR="00A477D6" w:rsidRDefault="00A477D6" w:rsidP="00A477D6">
          <w:pPr>
            <w:pStyle w:val="Bezwciecia"/>
          </w:pPr>
          <w:r>
            <w:t>• umiejętność sprawnego posługiwania się komputerem i urządzeniami cyfrowymi</w:t>
          </w:r>
          <w:r w:rsidR="000C07B7">
            <w:t xml:space="preserve">, </w:t>
          </w:r>
          <w:r w:rsidR="002D2324">
            <w:t>obsługa</w:t>
          </w:r>
          <w:r w:rsidR="000C07B7">
            <w:t xml:space="preserve"> kas</w:t>
          </w:r>
          <w:r w:rsidR="002D2324">
            <w:t>y</w:t>
          </w:r>
          <w:r w:rsidR="000C07B7">
            <w:t xml:space="preserve"> fiskalnej, terminal</w:t>
          </w:r>
          <w:r w:rsidR="002D2324">
            <w:t>a</w:t>
          </w:r>
          <w:r w:rsidR="000C07B7">
            <w:t>.</w:t>
          </w:r>
        </w:p>
        <w:p w14:paraId="538ABE8C" w14:textId="1EE39654" w:rsidR="00A477D6" w:rsidRPr="009348F1" w:rsidRDefault="00A477D6" w:rsidP="00A477D6">
          <w:pPr>
            <w:pStyle w:val="Bezwciecia"/>
            <w:rPr>
              <w:b/>
              <w:bCs/>
            </w:rPr>
          </w:pPr>
          <w:r w:rsidRPr="009348F1">
            <w:rPr>
              <w:b/>
              <w:bCs/>
            </w:rPr>
            <w:t>Podstawowe obowiązki:</w:t>
          </w:r>
        </w:p>
        <w:p w14:paraId="794E0EAA" w14:textId="730E9117" w:rsidR="009348F1" w:rsidRDefault="009348F1" w:rsidP="009348F1">
          <w:pPr>
            <w:pStyle w:val="Bezwciecia"/>
          </w:pPr>
          <w:r>
            <w:t>• dbałość o pozytywne doświadczeni</w:t>
          </w:r>
          <w:r w:rsidR="00BB150D">
            <w:t>a</w:t>
          </w:r>
          <w:r>
            <w:t xml:space="preserve"> zwiedzających Śląskie Centrum Wolności i Solidarności,</w:t>
          </w:r>
        </w:p>
        <w:p w14:paraId="42959355" w14:textId="7447992B" w:rsidR="009348F1" w:rsidRDefault="009348F1" w:rsidP="009348F1">
          <w:pPr>
            <w:pStyle w:val="Bezwciecia"/>
          </w:pPr>
          <w:r>
            <w:t>• informowanie o ofercie Śląskiego Centrum Wolności i Solidarności,</w:t>
          </w:r>
        </w:p>
        <w:p w14:paraId="7F41FC37" w14:textId="31707E5F" w:rsidR="009348F1" w:rsidRDefault="009348F1" w:rsidP="009348F1">
          <w:pPr>
            <w:pStyle w:val="Bezwciecia"/>
          </w:pPr>
          <w:r>
            <w:lastRenderedPageBreak/>
            <w:t>• sprzedaż biletów wstępu oraz towarów z asortymentu sklepu ŚCWiS przy użyciu systemów komputerowych, kas fiskalnych, terminali płatniczych,</w:t>
          </w:r>
        </w:p>
        <w:p w14:paraId="3FBD54AE" w14:textId="49800D17" w:rsidR="009348F1" w:rsidRDefault="009348F1" w:rsidP="009348F1">
          <w:pPr>
            <w:pStyle w:val="Bezwciecia"/>
          </w:pPr>
          <w:r>
            <w:t>• organizacj</w:t>
          </w:r>
          <w:r w:rsidR="00BB150D">
            <w:t>a</w:t>
          </w:r>
          <w:r>
            <w:t xml:space="preserve"> zwiedzania, obsług</w:t>
          </w:r>
          <w:r w:rsidR="00BB150D">
            <w:t>a</w:t>
          </w:r>
          <w:r>
            <w:t xml:space="preserve"> i nadzór nad ruchem zwiedzających w Śląskim Centrum Wolności i Solidarności,</w:t>
          </w:r>
        </w:p>
        <w:p w14:paraId="5D666BE1" w14:textId="17A7A7F7" w:rsidR="009348F1" w:rsidRDefault="009348F1" w:rsidP="009348F1">
          <w:pPr>
            <w:pStyle w:val="Bezwciecia"/>
          </w:pPr>
          <w:r>
            <w:t>• zaznajamianie zwiedzających z zagadnieniami prezentowanymi w Śląskim Centrum Wolności i Solidarności,</w:t>
          </w:r>
        </w:p>
        <w:p w14:paraId="3D457A52" w14:textId="7BA752F7" w:rsidR="009348F1" w:rsidRDefault="009348F1" w:rsidP="009348F1">
          <w:pPr>
            <w:pStyle w:val="Bezwciecia"/>
          </w:pPr>
          <w:r>
            <w:t>• dbałość o prawidłowe funkcjonowanie ekspozycji i urządzeń przeznaczonych dla zwiedzających Śląski</w:t>
          </w:r>
          <w:r w:rsidR="00AF2FC1">
            <w:t>e</w:t>
          </w:r>
          <w:r>
            <w:t xml:space="preserve"> Centrum Wolności i Solidarności,</w:t>
          </w:r>
        </w:p>
        <w:p w14:paraId="1C0AE451" w14:textId="4DD29C2E" w:rsidR="009348F1" w:rsidRDefault="009348F1" w:rsidP="009348F1">
          <w:pPr>
            <w:pStyle w:val="Bezwciecia"/>
          </w:pPr>
          <w:r>
            <w:t>• obsług</w:t>
          </w:r>
          <w:r w:rsidR="00BB150D">
            <w:t>a</w:t>
          </w:r>
          <w:r>
            <w:t xml:space="preserve"> szatni ŚCWiS.</w:t>
          </w:r>
        </w:p>
        <w:p w14:paraId="0F4C9D5D" w14:textId="77777777" w:rsidR="00A477D6" w:rsidRPr="009348F1" w:rsidRDefault="00A477D6" w:rsidP="00A477D6">
          <w:pPr>
            <w:pStyle w:val="Bezwciecia"/>
            <w:rPr>
              <w:b/>
              <w:bCs/>
            </w:rPr>
          </w:pPr>
          <w:r w:rsidRPr="009348F1">
            <w:rPr>
              <w:b/>
              <w:bCs/>
            </w:rPr>
            <w:t>Oferujemy:</w:t>
          </w:r>
        </w:p>
        <w:p w14:paraId="093DA9DE" w14:textId="3186B3E2" w:rsidR="00A477D6" w:rsidRDefault="009348F1" w:rsidP="00A477D6">
          <w:pPr>
            <w:pStyle w:val="Bezwciecia"/>
          </w:pPr>
          <w:r>
            <w:t>•</w:t>
          </w:r>
          <w:r w:rsidR="00A477D6">
            <w:t xml:space="preserve"> stabilne warunki zatrudnienia: umowa o pracę w wymiarze pełnego etatu,</w:t>
          </w:r>
        </w:p>
        <w:p w14:paraId="1DAA5C27" w14:textId="5EB8FF54" w:rsidR="00A477D6" w:rsidRDefault="009348F1" w:rsidP="00A477D6">
          <w:pPr>
            <w:pStyle w:val="Bezwciecia"/>
          </w:pPr>
          <w:r>
            <w:t>•</w:t>
          </w:r>
          <w:r w:rsidR="00A477D6">
            <w:t xml:space="preserve"> pracę w zaangażowanym i zmotywowanym zespole</w:t>
          </w:r>
          <w:r>
            <w:t>,</w:t>
          </w:r>
        </w:p>
        <w:p w14:paraId="7A281650" w14:textId="0B07A934" w:rsidR="009348F1" w:rsidRDefault="009348F1" w:rsidP="00A477D6">
          <w:pPr>
            <w:pStyle w:val="Bezwciecia"/>
          </w:pPr>
          <w:r>
            <w:t>• współprac</w:t>
          </w:r>
          <w:r w:rsidR="002D2324">
            <w:t>ę</w:t>
          </w:r>
          <w:r>
            <w:t xml:space="preserve"> z ekspertami w dziedzinie historii najnowszej,</w:t>
          </w:r>
        </w:p>
        <w:p w14:paraId="360B637A" w14:textId="251D588B" w:rsidR="009348F1" w:rsidRDefault="009348F1" w:rsidP="00A477D6">
          <w:pPr>
            <w:pStyle w:val="Bezwciecia"/>
          </w:pPr>
          <w:r>
            <w:t>• n</w:t>
          </w:r>
          <w:r w:rsidRPr="009348F1">
            <w:t>iepowtarzalną okazję współtworzenia nowej przestrzeni kultur</w:t>
          </w:r>
          <w:r w:rsidR="009E244D">
            <w:t>alnej</w:t>
          </w:r>
          <w:r>
            <w:t xml:space="preserve"> na Śląsku.</w:t>
          </w:r>
        </w:p>
        <w:p w14:paraId="2B9E07FB" w14:textId="3222D520" w:rsidR="00A477D6" w:rsidRDefault="00A477D6" w:rsidP="00A477D6">
          <w:pPr>
            <w:pStyle w:val="Bezwciecia"/>
            <w:rPr>
              <w:b/>
              <w:bCs/>
            </w:rPr>
          </w:pPr>
          <w:r w:rsidRPr="009348F1">
            <w:rPr>
              <w:b/>
              <w:bCs/>
            </w:rPr>
            <w:t>Wymagane dokumenty:</w:t>
          </w:r>
        </w:p>
        <w:p w14:paraId="7D56FA3F" w14:textId="23C7C729" w:rsidR="002D2324" w:rsidRPr="002D2324" w:rsidRDefault="002D2324" w:rsidP="00A477D6">
          <w:pPr>
            <w:pStyle w:val="Bezwciecia"/>
          </w:pPr>
          <w:r>
            <w:t>• CV,</w:t>
          </w:r>
        </w:p>
        <w:p w14:paraId="68A4EA6B" w14:textId="1C413083" w:rsidR="00A477D6" w:rsidRDefault="000C07B7" w:rsidP="00A477D6">
          <w:pPr>
            <w:pStyle w:val="Bezwciecia"/>
          </w:pPr>
          <w:r>
            <w:t>•</w:t>
          </w:r>
          <w:r w:rsidR="00A477D6">
            <w:t xml:space="preserve"> list motywacyjny</w:t>
          </w:r>
          <w:r w:rsidR="002D2324">
            <w:t>,</w:t>
          </w:r>
        </w:p>
        <w:p w14:paraId="05D34CE1" w14:textId="4C8D3C64" w:rsidR="000C07B7" w:rsidRDefault="000C07B7" w:rsidP="00A477D6">
          <w:pPr>
            <w:pStyle w:val="Bezwciecia"/>
          </w:pPr>
          <w:r>
            <w:t>•</w:t>
          </w:r>
          <w:r w:rsidR="00A477D6">
            <w:t xml:space="preserve"> </w:t>
          </w:r>
          <w:r w:rsidR="002D2324">
            <w:t>i</w:t>
          </w:r>
          <w:r w:rsidR="002D2324" w:rsidRPr="002D2324">
            <w:t>nne dokumenty potwierdzające posiadane kompetencje</w:t>
          </w:r>
          <w:r w:rsidR="002D2324">
            <w:t>.</w:t>
          </w:r>
        </w:p>
        <w:p w14:paraId="767C2A40" w14:textId="77777777" w:rsidR="000C07B7" w:rsidRDefault="000C07B7" w:rsidP="00A477D6">
          <w:pPr>
            <w:pStyle w:val="Bezwciecia"/>
          </w:pPr>
        </w:p>
        <w:p w14:paraId="11EB4C4A" w14:textId="2479154E" w:rsidR="002D2324" w:rsidRDefault="000C07B7" w:rsidP="000C07B7">
          <w:pPr>
            <w:pStyle w:val="Bezwciecia"/>
          </w:pPr>
          <w:r>
            <w:t xml:space="preserve">Osoby zainteresowane prosimy o przesyłanie aplikacji z tytułem </w:t>
          </w:r>
          <w:r w:rsidR="00BB150D">
            <w:rPr>
              <w:u w:val="single"/>
            </w:rPr>
            <w:t>Referent</w:t>
          </w:r>
          <w:r w:rsidRPr="002D2324">
            <w:rPr>
              <w:u w:val="single"/>
            </w:rPr>
            <w:t xml:space="preserve"> ds. obsługi klienta</w:t>
          </w:r>
          <w:r>
            <w:t xml:space="preserve"> na adres </w:t>
          </w:r>
          <w:r w:rsidR="00AF2FC1" w:rsidRPr="00AF2FC1">
            <w:rPr>
              <w:i/>
              <w:iCs/>
            </w:rPr>
            <w:t>anna.szewczyk</w:t>
          </w:r>
          <w:r w:rsidR="002D2324" w:rsidRPr="00AF2FC1">
            <w:rPr>
              <w:i/>
              <w:iCs/>
            </w:rPr>
            <w:t>@scwis.pl</w:t>
          </w:r>
        </w:p>
        <w:p w14:paraId="3CA708DD" w14:textId="77777777" w:rsidR="000C07B7" w:rsidRDefault="000C07B7" w:rsidP="000C07B7">
          <w:pPr>
            <w:pStyle w:val="Bezwciecia"/>
          </w:pPr>
          <w:r>
            <w:t>W aplikacji prosimy o zamieszczenie klauzuli: "Wyrażam zgodę na przetwarzanie moich danych osobowych dla potrzeb niezbędnych do realizacji procesu rekrutacji zgodnie z Rozporządzeniem Parlamentu Europejskiego i Rady (UE) 2016/679 z dnia 27 kwietnia 2016 r. w sprawie ochrony osób fizycznych w związku z przetwarzaniem danych osobowych i w sprawie swobodnego przepływu takich danych oraz uchylenia dyrektywy 95/46/WE (RODO)."</w:t>
          </w:r>
        </w:p>
        <w:p w14:paraId="3F18F7F3" w14:textId="4C6971D3" w:rsidR="000F367E" w:rsidRPr="00121E36" w:rsidRDefault="000C07B7" w:rsidP="002D2324">
          <w:pPr>
            <w:pStyle w:val="Bezwciecia"/>
          </w:pPr>
          <w:r>
            <w:t>Zastrzegamy sobie możliwość odpowiedzi tylko na wybrane oferty.</w:t>
          </w:r>
        </w:p>
      </w:sdtContent>
    </w:sdt>
    <w:sectPr w:rsidR="000F367E" w:rsidRPr="00121E36" w:rsidSect="00E13BDD">
      <w:headerReference w:type="default" r:id="rId8"/>
      <w:footerReference w:type="default" r:id="rId9"/>
      <w:pgSz w:w="11906" w:h="16838"/>
      <w:pgMar w:top="3402" w:right="1418" w:bottom="1701" w:left="2552"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97A16" w14:textId="77777777" w:rsidR="00F94080" w:rsidRDefault="00F94080" w:rsidP="00D01771">
      <w:r>
        <w:separator/>
      </w:r>
    </w:p>
  </w:endnote>
  <w:endnote w:type="continuationSeparator" w:id="0">
    <w:p w14:paraId="18B9A85A" w14:textId="77777777" w:rsidR="00F94080" w:rsidRDefault="00F94080" w:rsidP="00D01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3F9703F-0350-4930-AB41-5EBD6BEAFAA6}"/>
    <w:embedBold r:id="rId2" w:fontKey="{C474F7F1-762F-4B50-A729-830BB368DEC0}"/>
    <w:embedItalic r:id="rId3" w:fontKey="{F8EDFADF-D586-425E-B283-C9113BF3915C}"/>
  </w:font>
  <w:font w:name="Source Sans Pro Light">
    <w:panose1 w:val="020B0403030403020204"/>
    <w:charset w:val="EE"/>
    <w:family w:val="swiss"/>
    <w:pitch w:val="variable"/>
    <w:sig w:usb0="600002F7" w:usb1="02000001" w:usb2="00000000" w:usb3="00000000" w:csb0="0000019F" w:csb1="00000000"/>
    <w:embedRegular r:id="rId4" w:fontKey="{A17ED8D4-D65A-4EC9-9F04-BBBB08407759}"/>
    <w:embedBold r:id="rId5" w:fontKey="{AA871A7D-754D-4563-BC2E-4A120B1DC063}"/>
    <w:embedItalic r:id="rId6" w:fontKey="{AA8FD3B3-B8AB-48FE-AD01-D5C8A55F361B}"/>
  </w:font>
  <w:font w:name="Calibri Light">
    <w:panose1 w:val="020F0302020204030204"/>
    <w:charset w:val="EE"/>
    <w:family w:val="swiss"/>
    <w:pitch w:val="variable"/>
    <w:sig w:usb0="E4002EFF" w:usb1="C000247B" w:usb2="00000009" w:usb3="00000000" w:csb0="000001FF" w:csb1="00000000"/>
    <w:embedRegular r:id="rId7" w:fontKey="{F07F323D-07D8-4671-9C21-814FAD5B2A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98BD" w14:textId="77777777" w:rsidR="00EA35DA" w:rsidRPr="00EA35DA" w:rsidRDefault="00E13BDD" w:rsidP="00D01771">
    <w:r>
      <w:rPr>
        <w:noProof/>
      </w:rPr>
      <w:drawing>
        <wp:anchor distT="0" distB="0" distL="114300" distR="114300" simplePos="0" relativeHeight="251660288" behindDoc="0" locked="0" layoutInCell="1" allowOverlap="1" wp14:anchorId="7BB23917" wp14:editId="7F4532F1">
          <wp:simplePos x="0" y="0"/>
          <wp:positionH relativeFrom="column">
            <wp:posOffset>-1270</wp:posOffset>
          </wp:positionH>
          <wp:positionV relativeFrom="page">
            <wp:posOffset>9809516</wp:posOffset>
          </wp:positionV>
          <wp:extent cx="5030470" cy="658661"/>
          <wp:effectExtent l="0" t="0" r="0" b="8255"/>
          <wp:wrapNone/>
          <wp:docPr id="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030470" cy="65866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50335" w14:textId="77777777" w:rsidR="00F94080" w:rsidRDefault="00F94080" w:rsidP="00D01771">
      <w:r>
        <w:separator/>
      </w:r>
    </w:p>
  </w:footnote>
  <w:footnote w:type="continuationSeparator" w:id="0">
    <w:p w14:paraId="3735F775" w14:textId="77777777" w:rsidR="00F94080" w:rsidRDefault="00F94080" w:rsidP="00D01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2F66" w14:textId="77777777" w:rsidR="00E62A9D" w:rsidRDefault="00E13BDD" w:rsidP="00D01771">
    <w:r>
      <w:rPr>
        <w:noProof/>
      </w:rPr>
      <w:drawing>
        <wp:anchor distT="0" distB="0" distL="114300" distR="114300" simplePos="0" relativeHeight="251661312" behindDoc="0" locked="0" layoutInCell="1" allowOverlap="1" wp14:anchorId="059CAB43" wp14:editId="6662E9DA">
          <wp:simplePos x="0" y="0"/>
          <wp:positionH relativeFrom="column">
            <wp:posOffset>2337327</wp:posOffset>
          </wp:positionH>
          <wp:positionV relativeFrom="page">
            <wp:posOffset>563270</wp:posOffset>
          </wp:positionV>
          <wp:extent cx="2711102" cy="680314"/>
          <wp:effectExtent l="0" t="0" r="0" b="5715"/>
          <wp:wrapNone/>
          <wp:docPr id="2"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12015" cy="68054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A6B69"/>
    <w:multiLevelType w:val="hybridMultilevel"/>
    <w:tmpl w:val="AFB43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7D6"/>
    <w:rsid w:val="000551A4"/>
    <w:rsid w:val="0006353B"/>
    <w:rsid w:val="000725F0"/>
    <w:rsid w:val="000B5766"/>
    <w:rsid w:val="000C07B7"/>
    <w:rsid w:val="000C2654"/>
    <w:rsid w:val="000C5B29"/>
    <w:rsid w:val="000D5424"/>
    <w:rsid w:val="000D57F0"/>
    <w:rsid w:val="000F367E"/>
    <w:rsid w:val="00114BEF"/>
    <w:rsid w:val="00121E36"/>
    <w:rsid w:val="001332AE"/>
    <w:rsid w:val="001350CC"/>
    <w:rsid w:val="00143D0F"/>
    <w:rsid w:val="00144940"/>
    <w:rsid w:val="00194DEE"/>
    <w:rsid w:val="0019677F"/>
    <w:rsid w:val="00217255"/>
    <w:rsid w:val="00240D41"/>
    <w:rsid w:val="0025781B"/>
    <w:rsid w:val="00263BF8"/>
    <w:rsid w:val="002903C4"/>
    <w:rsid w:val="002A1F6D"/>
    <w:rsid w:val="002B10F9"/>
    <w:rsid w:val="002D2324"/>
    <w:rsid w:val="002D4285"/>
    <w:rsid w:val="002E2B99"/>
    <w:rsid w:val="00332ADE"/>
    <w:rsid w:val="00376183"/>
    <w:rsid w:val="00383A92"/>
    <w:rsid w:val="00384F3C"/>
    <w:rsid w:val="00390F63"/>
    <w:rsid w:val="003C1EDD"/>
    <w:rsid w:val="003D35D5"/>
    <w:rsid w:val="003E09DE"/>
    <w:rsid w:val="003F1D5B"/>
    <w:rsid w:val="00402CB9"/>
    <w:rsid w:val="00413966"/>
    <w:rsid w:val="00424FB8"/>
    <w:rsid w:val="00444918"/>
    <w:rsid w:val="00452719"/>
    <w:rsid w:val="004576B8"/>
    <w:rsid w:val="004740CC"/>
    <w:rsid w:val="004F4B8C"/>
    <w:rsid w:val="004F6FDA"/>
    <w:rsid w:val="004F7163"/>
    <w:rsid w:val="00501CB4"/>
    <w:rsid w:val="005045DC"/>
    <w:rsid w:val="005066C8"/>
    <w:rsid w:val="00513699"/>
    <w:rsid w:val="005A05AD"/>
    <w:rsid w:val="005A5731"/>
    <w:rsid w:val="005B6130"/>
    <w:rsid w:val="005E7947"/>
    <w:rsid w:val="00600534"/>
    <w:rsid w:val="00650AEE"/>
    <w:rsid w:val="00651CE0"/>
    <w:rsid w:val="00691AA0"/>
    <w:rsid w:val="006E79CD"/>
    <w:rsid w:val="007028A5"/>
    <w:rsid w:val="0074406A"/>
    <w:rsid w:val="00751568"/>
    <w:rsid w:val="007839E6"/>
    <w:rsid w:val="00790B45"/>
    <w:rsid w:val="007A17D5"/>
    <w:rsid w:val="007E030F"/>
    <w:rsid w:val="00833FBD"/>
    <w:rsid w:val="00842D79"/>
    <w:rsid w:val="0086508D"/>
    <w:rsid w:val="008A40C9"/>
    <w:rsid w:val="008B4044"/>
    <w:rsid w:val="008C6ED3"/>
    <w:rsid w:val="008E1E42"/>
    <w:rsid w:val="008F1B7E"/>
    <w:rsid w:val="008F6006"/>
    <w:rsid w:val="00914B7C"/>
    <w:rsid w:val="00922718"/>
    <w:rsid w:val="009348F1"/>
    <w:rsid w:val="00960436"/>
    <w:rsid w:val="00990FFA"/>
    <w:rsid w:val="00995F42"/>
    <w:rsid w:val="009A55D8"/>
    <w:rsid w:val="009B1AF9"/>
    <w:rsid w:val="009B448B"/>
    <w:rsid w:val="009E244D"/>
    <w:rsid w:val="009F18C7"/>
    <w:rsid w:val="00A055B7"/>
    <w:rsid w:val="00A477D6"/>
    <w:rsid w:val="00A630A2"/>
    <w:rsid w:val="00A76508"/>
    <w:rsid w:val="00AC3B4C"/>
    <w:rsid w:val="00AC735B"/>
    <w:rsid w:val="00AD0277"/>
    <w:rsid w:val="00AE1287"/>
    <w:rsid w:val="00AF2FC1"/>
    <w:rsid w:val="00B009F8"/>
    <w:rsid w:val="00B05DEA"/>
    <w:rsid w:val="00B420FE"/>
    <w:rsid w:val="00B45576"/>
    <w:rsid w:val="00B54964"/>
    <w:rsid w:val="00B833EE"/>
    <w:rsid w:val="00BB150D"/>
    <w:rsid w:val="00BF5722"/>
    <w:rsid w:val="00C04F18"/>
    <w:rsid w:val="00C07116"/>
    <w:rsid w:val="00C25F60"/>
    <w:rsid w:val="00C73222"/>
    <w:rsid w:val="00C849B1"/>
    <w:rsid w:val="00C93A8E"/>
    <w:rsid w:val="00CE2702"/>
    <w:rsid w:val="00CE3D1B"/>
    <w:rsid w:val="00D01771"/>
    <w:rsid w:val="00D13208"/>
    <w:rsid w:val="00D22EA8"/>
    <w:rsid w:val="00DC3AA7"/>
    <w:rsid w:val="00DD6531"/>
    <w:rsid w:val="00DF0CBC"/>
    <w:rsid w:val="00DF25EE"/>
    <w:rsid w:val="00E1036A"/>
    <w:rsid w:val="00E13BDD"/>
    <w:rsid w:val="00E62A9D"/>
    <w:rsid w:val="00E66805"/>
    <w:rsid w:val="00E74FEE"/>
    <w:rsid w:val="00EA35DA"/>
    <w:rsid w:val="00EA4494"/>
    <w:rsid w:val="00ED687B"/>
    <w:rsid w:val="00EE001C"/>
    <w:rsid w:val="00F00C38"/>
    <w:rsid w:val="00F44E50"/>
    <w:rsid w:val="00F80B09"/>
    <w:rsid w:val="00F84A9C"/>
    <w:rsid w:val="00F853FD"/>
    <w:rsid w:val="00F856BB"/>
    <w:rsid w:val="00F940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7EE7B"/>
  <w15:chartTrackingRefBased/>
  <w15:docId w15:val="{5842A1FC-7DF9-4D38-8D48-2C05687C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D01771"/>
    <w:pPr>
      <w:spacing w:after="0" w:line="312" w:lineRule="auto"/>
    </w:pPr>
    <w:rPr>
      <w:rFonts w:ascii="Source Sans Pro Light" w:hAnsi="Source Sans Pro Light"/>
      <w:sz w:val="24"/>
    </w:rPr>
  </w:style>
  <w:style w:type="paragraph" w:styleId="Nagwek1">
    <w:name w:val="heading 1"/>
    <w:basedOn w:val="Normalny"/>
    <w:link w:val="Nagwek1Znak"/>
    <w:uiPriority w:val="9"/>
    <w:rsid w:val="00D01771"/>
    <w:pPr>
      <w:outlineLvl w:val="0"/>
    </w:pPr>
  </w:style>
  <w:style w:type="paragraph" w:styleId="Nagwek2">
    <w:name w:val="heading 2"/>
    <w:aliases w:val="sada"/>
    <w:next w:val="Normalny"/>
    <w:link w:val="Nagwek2Znak"/>
    <w:uiPriority w:val="9"/>
    <w:unhideWhenUsed/>
    <w:rsid w:val="005A5731"/>
    <w:pPr>
      <w:keepNext/>
      <w:keepLines/>
      <w:spacing w:before="40" w:after="0" w:line="240" w:lineRule="auto"/>
      <w:contextualSpacing/>
      <w:outlineLvl w:val="1"/>
    </w:pPr>
    <w:rPr>
      <w:rFonts w:ascii="Source Sans Pro Light" w:eastAsiaTheme="majorEastAsia" w:hAnsi="Source Sans Pro Light" w:cstheme="minorHAns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dresatSCWiS">
    <w:name w:val="Adresat SCWiS"/>
    <w:basedOn w:val="Normalny"/>
    <w:qFormat/>
    <w:rsid w:val="005B6130"/>
    <w:pPr>
      <w:spacing w:after="480" w:line="264" w:lineRule="auto"/>
      <w:contextualSpacing/>
    </w:pPr>
    <w:rPr>
      <w:b/>
    </w:rPr>
  </w:style>
  <w:style w:type="character" w:customStyle="1" w:styleId="Nagwek1Znak">
    <w:name w:val="Nagłówek 1 Znak"/>
    <w:basedOn w:val="Domylnaczcionkaakapitu"/>
    <w:link w:val="Nagwek1"/>
    <w:uiPriority w:val="9"/>
    <w:rsid w:val="00D01771"/>
    <w:rPr>
      <w:rFonts w:ascii="Source Sans Pro Light" w:hAnsi="Source Sans Pro Light"/>
      <w:sz w:val="24"/>
    </w:rPr>
  </w:style>
  <w:style w:type="character" w:customStyle="1" w:styleId="Nagwek2Znak">
    <w:name w:val="Nagłówek 2 Znak"/>
    <w:aliases w:val="sada Znak"/>
    <w:basedOn w:val="Domylnaczcionkaakapitu"/>
    <w:link w:val="Nagwek2"/>
    <w:uiPriority w:val="9"/>
    <w:rsid w:val="005A5731"/>
    <w:rPr>
      <w:rFonts w:ascii="Source Sans Pro Light" w:eastAsiaTheme="majorEastAsia" w:hAnsi="Source Sans Pro Light" w:cstheme="minorHAnsi"/>
      <w:sz w:val="24"/>
    </w:rPr>
  </w:style>
  <w:style w:type="table" w:styleId="Tabela-Siatka">
    <w:name w:val="Table Grid"/>
    <w:basedOn w:val="Standardowy"/>
    <w:uiPriority w:val="39"/>
    <w:rsid w:val="00501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9B1AF9"/>
    <w:rPr>
      <w:color w:val="808080"/>
    </w:rPr>
  </w:style>
  <w:style w:type="paragraph" w:customStyle="1" w:styleId="PodpisSCWiS">
    <w:name w:val="Podpis SCWiS"/>
    <w:basedOn w:val="Normalny"/>
    <w:qFormat/>
    <w:rsid w:val="000F367E"/>
  </w:style>
  <w:style w:type="paragraph" w:customStyle="1" w:styleId="ImiiNazwisko">
    <w:name w:val="Imię i Nazwisko"/>
    <w:basedOn w:val="Normalny"/>
    <w:next w:val="Normalny"/>
    <w:rsid w:val="000F367E"/>
  </w:style>
  <w:style w:type="paragraph" w:customStyle="1" w:styleId="NagwekSCWiS">
    <w:name w:val="Nagłówek SCWiS"/>
    <w:basedOn w:val="Normalny"/>
    <w:qFormat/>
    <w:rsid w:val="005B6130"/>
    <w:pPr>
      <w:spacing w:line="264" w:lineRule="auto"/>
    </w:pPr>
  </w:style>
  <w:style w:type="paragraph" w:customStyle="1" w:styleId="WcicieSCWiS">
    <w:name w:val="Wcięcie SCWiS"/>
    <w:basedOn w:val="Normalny"/>
    <w:qFormat/>
    <w:rsid w:val="001332AE"/>
    <w:pPr>
      <w:ind w:firstLine="284"/>
    </w:pPr>
  </w:style>
  <w:style w:type="paragraph" w:styleId="Nagwek">
    <w:name w:val="header"/>
    <w:basedOn w:val="Normalny"/>
    <w:link w:val="NagwekZnak"/>
    <w:uiPriority w:val="99"/>
    <w:unhideWhenUsed/>
    <w:rsid w:val="00833FBD"/>
    <w:pPr>
      <w:tabs>
        <w:tab w:val="center" w:pos="4536"/>
        <w:tab w:val="right" w:pos="9072"/>
      </w:tabs>
      <w:spacing w:line="240" w:lineRule="auto"/>
    </w:pPr>
  </w:style>
  <w:style w:type="character" w:customStyle="1" w:styleId="NagwekZnak">
    <w:name w:val="Nagłówek Znak"/>
    <w:basedOn w:val="Domylnaczcionkaakapitu"/>
    <w:link w:val="Nagwek"/>
    <w:uiPriority w:val="99"/>
    <w:rsid w:val="00833FBD"/>
    <w:rPr>
      <w:rFonts w:ascii="Source Sans Pro Light" w:hAnsi="Source Sans Pro Light"/>
      <w:sz w:val="24"/>
    </w:rPr>
  </w:style>
  <w:style w:type="paragraph" w:styleId="Stopka">
    <w:name w:val="footer"/>
    <w:basedOn w:val="Normalny"/>
    <w:link w:val="StopkaZnak"/>
    <w:uiPriority w:val="99"/>
    <w:unhideWhenUsed/>
    <w:rsid w:val="00833FBD"/>
    <w:pPr>
      <w:tabs>
        <w:tab w:val="center" w:pos="4536"/>
        <w:tab w:val="right" w:pos="9072"/>
      </w:tabs>
      <w:spacing w:line="240" w:lineRule="auto"/>
    </w:pPr>
  </w:style>
  <w:style w:type="character" w:customStyle="1" w:styleId="StopkaZnak">
    <w:name w:val="Stopka Znak"/>
    <w:basedOn w:val="Domylnaczcionkaakapitu"/>
    <w:link w:val="Stopka"/>
    <w:uiPriority w:val="99"/>
    <w:rsid w:val="00833FBD"/>
    <w:rPr>
      <w:rFonts w:ascii="Source Sans Pro Light" w:hAnsi="Source Sans Pro Light"/>
      <w:sz w:val="24"/>
    </w:rPr>
  </w:style>
  <w:style w:type="paragraph" w:customStyle="1" w:styleId="Bezwciecia">
    <w:name w:val="Bez wciecia"/>
    <w:basedOn w:val="Normalny"/>
    <w:qFormat/>
    <w:rsid w:val="000C5B29"/>
  </w:style>
  <w:style w:type="character" w:styleId="Hipercze">
    <w:name w:val="Hyperlink"/>
    <w:basedOn w:val="Domylnaczcionkaakapitu"/>
    <w:uiPriority w:val="99"/>
    <w:unhideWhenUsed/>
    <w:rsid w:val="002D2324"/>
    <w:rPr>
      <w:color w:val="0563C1" w:themeColor="hyperlink"/>
      <w:u w:val="single"/>
    </w:rPr>
  </w:style>
  <w:style w:type="character" w:styleId="Nierozpoznanawzmianka">
    <w:name w:val="Unresolved Mention"/>
    <w:basedOn w:val="Domylnaczcionkaakapitu"/>
    <w:uiPriority w:val="99"/>
    <w:semiHidden/>
    <w:unhideWhenUsed/>
    <w:rsid w:val="002D2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zewczyk\Downloads\firm&#243;wka%20szablon%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E9A1EA572D47169435988D69B3EA4C"/>
        <w:category>
          <w:name w:val="Ogólne"/>
          <w:gallery w:val="placeholder"/>
        </w:category>
        <w:types>
          <w:type w:val="bbPlcHdr"/>
        </w:types>
        <w:behaviors>
          <w:behavior w:val="content"/>
        </w:behaviors>
        <w:guid w:val="{039BA5AE-06EE-4467-B2B4-1AA5920C9CB0}"/>
      </w:docPartPr>
      <w:docPartBody>
        <w:p w:rsidR="00892EDF" w:rsidRDefault="00E30606">
          <w:pPr>
            <w:pStyle w:val="FAE9A1EA572D47169435988D69B3EA4C"/>
          </w:pPr>
          <w:r w:rsidRPr="00A76508">
            <w:t>[Miejscowość]</w:t>
          </w:r>
        </w:p>
      </w:docPartBody>
    </w:docPart>
    <w:docPart>
      <w:docPartPr>
        <w:name w:val="6DBB8BE8CC2C4124AF1C39E51673A054"/>
        <w:category>
          <w:name w:val="Ogólne"/>
          <w:gallery w:val="placeholder"/>
        </w:category>
        <w:types>
          <w:type w:val="bbPlcHdr"/>
        </w:types>
        <w:behaviors>
          <w:behavior w:val="content"/>
        </w:behaviors>
        <w:guid w:val="{419A80EF-03C8-4DD0-BDC3-364FB2114286}"/>
      </w:docPartPr>
      <w:docPartBody>
        <w:p w:rsidR="00892EDF" w:rsidRDefault="00E30606">
          <w:pPr>
            <w:pStyle w:val="6DBB8BE8CC2C4124AF1C39E51673A054"/>
          </w:pPr>
          <w:r>
            <w:t>[data]</w:t>
          </w:r>
        </w:p>
      </w:docPartBody>
    </w:docPart>
    <w:docPart>
      <w:docPartPr>
        <w:name w:val="3FEEE905ED0E480EB78DDECBC0E046F6"/>
        <w:category>
          <w:name w:val="Ogólne"/>
          <w:gallery w:val="placeholder"/>
        </w:category>
        <w:types>
          <w:type w:val="bbPlcHdr"/>
        </w:types>
        <w:behaviors>
          <w:behavior w:val="content"/>
        </w:behaviors>
        <w:guid w:val="{8759C67A-FF73-4DA2-A2B6-5DF182CFE206}"/>
      </w:docPartPr>
      <w:docPartBody>
        <w:p w:rsidR="00892EDF" w:rsidRDefault="00E30606">
          <w:pPr>
            <w:pStyle w:val="3FEEE905ED0E480EB78DDECBC0E046F6"/>
          </w:pPr>
          <w:r w:rsidRPr="005A05AD">
            <w:rPr>
              <w:rStyle w:val="SCWiSpodstawowyZnak"/>
            </w:rPr>
            <w:t>[Adresat]</w:t>
          </w:r>
        </w:p>
      </w:docPartBody>
    </w:docPart>
    <w:docPart>
      <w:docPartPr>
        <w:name w:val="AA499E51E2A04FA586CEAD4B9D455631"/>
        <w:category>
          <w:name w:val="Ogólne"/>
          <w:gallery w:val="placeholder"/>
        </w:category>
        <w:types>
          <w:type w:val="bbPlcHdr"/>
        </w:types>
        <w:behaviors>
          <w:behavior w:val="content"/>
        </w:behaviors>
        <w:guid w:val="{A43E3590-EC87-4F4D-B8E9-F1D86A55464A}"/>
      </w:docPartPr>
      <w:docPartBody>
        <w:p w:rsidR="00892EDF" w:rsidRDefault="00E30606">
          <w:pPr>
            <w:pStyle w:val="AA499E51E2A04FA586CEAD4B9D455631"/>
          </w:pPr>
          <w:r>
            <w:t xml:space="preserve">Liquia sendipsam qui dipsamendae veliquibus aute moleni cum quasi re nestrum aliasinctat ommoluptio. Us, sitas eaqui repudi con nem. Liquia sendipsam qui dipsamendae veliquibus aute moleni cum quasi re nestrum aliasinctat ommoluptio. Lut as sequisintia velitam aut peligent alique et et, estia dolesciatquo </w:t>
          </w:r>
          <w:r w:rsidRPr="00332ADE">
            <w:t>volore simus venihilit etum as audae pratia elendi doluptatist earum fugitam ipiduci magnatquam ratatia estiis et ex eat eum voloris inctus nonsequ assunt facesse rspiciur?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ource Sans Pro Light">
    <w:panose1 w:val="020B0403030403020204"/>
    <w:charset w:val="EE"/>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606"/>
    <w:rsid w:val="00060AC5"/>
    <w:rsid w:val="00384D8F"/>
    <w:rsid w:val="007B29E2"/>
    <w:rsid w:val="00892EDF"/>
    <w:rsid w:val="009F3C81"/>
    <w:rsid w:val="00CB1F20"/>
    <w:rsid w:val="00E306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AE9A1EA572D47169435988D69B3EA4C">
    <w:name w:val="FAE9A1EA572D47169435988D69B3EA4C"/>
  </w:style>
  <w:style w:type="paragraph" w:customStyle="1" w:styleId="6DBB8BE8CC2C4124AF1C39E51673A054">
    <w:name w:val="6DBB8BE8CC2C4124AF1C39E51673A054"/>
  </w:style>
  <w:style w:type="paragraph" w:customStyle="1" w:styleId="SCWiSpodstawowy">
    <w:name w:val="SCWiS_podstawowy"/>
    <w:link w:val="SCWiSpodstawowyZnak"/>
    <w:qFormat/>
    <w:pPr>
      <w:jc w:val="both"/>
    </w:pPr>
    <w:rPr>
      <w:rFonts w:eastAsiaTheme="minorHAnsi"/>
      <w:lang w:eastAsia="en-US"/>
    </w:rPr>
  </w:style>
  <w:style w:type="character" w:customStyle="1" w:styleId="SCWiSpodstawowyZnak">
    <w:name w:val="SCWiS_podstawowy Znak"/>
    <w:basedOn w:val="Domylnaczcionkaakapitu"/>
    <w:link w:val="SCWiSpodstawowy"/>
    <w:rPr>
      <w:rFonts w:eastAsiaTheme="minorHAnsi"/>
      <w:lang w:eastAsia="en-US"/>
    </w:rPr>
  </w:style>
  <w:style w:type="paragraph" w:customStyle="1" w:styleId="3FEEE905ED0E480EB78DDECBC0E046F6">
    <w:name w:val="3FEEE905ED0E480EB78DDECBC0E046F6"/>
  </w:style>
  <w:style w:type="paragraph" w:customStyle="1" w:styleId="AA499E51E2A04FA586CEAD4B9D455631">
    <w:name w:val="AA499E51E2A04FA586CEAD4B9D4556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7B500-7181-4AC0-ACD0-20C2A62DD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firmówka szablon (1)</Template>
  <TotalTime>440</TotalTime>
  <Pages>2</Pages>
  <Words>392</Words>
  <Characters>2353</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Szewczyk</dc:creator>
  <cp:keywords/>
  <dc:description/>
  <cp:lastModifiedBy>Anna Szewczyk</cp:lastModifiedBy>
  <cp:revision>7</cp:revision>
  <cp:lastPrinted>2021-09-02T08:23:00Z</cp:lastPrinted>
  <dcterms:created xsi:type="dcterms:W3CDTF">2021-05-13T08:04:00Z</dcterms:created>
  <dcterms:modified xsi:type="dcterms:W3CDTF">2021-10-15T07:37:00Z</dcterms:modified>
</cp:coreProperties>
</file>